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436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9"/>
        <w:gridCol w:w="847"/>
        <w:gridCol w:w="438"/>
        <w:gridCol w:w="428"/>
        <w:gridCol w:w="52"/>
        <w:gridCol w:w="361"/>
        <w:gridCol w:w="1190"/>
        <w:gridCol w:w="427"/>
        <w:gridCol w:w="1295"/>
        <w:gridCol w:w="2476"/>
      </w:tblGrid>
      <w:tr w:rsidR="00C9238F" w:rsidRPr="00C9238F" w14:paraId="77104A65" w14:textId="77777777" w:rsidTr="008B0CDF">
        <w:trPr>
          <w:trHeight w:val="521"/>
        </w:trPr>
        <w:sdt>
          <w:sdtPr>
            <w:id w:val="1621259925"/>
            <w:placeholder>
              <w:docPart w:val="DE710B0BD63C454C8B71B8BD836DD382"/>
            </w:placeholder>
            <w:temporary/>
            <w:showingPlcHdr/>
            <w15:appearance w15:val="hidden"/>
          </w:sdtPr>
          <w:sdtContent>
            <w:tc>
              <w:tcPr>
                <w:tcW w:w="1189" w:type="pct"/>
                <w:gridSpan w:val="3"/>
                <w:vAlign w:val="bottom"/>
              </w:tcPr>
              <w:p w14:paraId="7758B3D9" w14:textId="77777777" w:rsidR="00C9238F" w:rsidRPr="00C9238F" w:rsidRDefault="00C96307" w:rsidP="00576892">
                <w:pPr>
                  <w:spacing w:before="240"/>
                </w:pPr>
                <w:r w:rsidRPr="00576892">
                  <w:t>First Name</w:t>
                </w:r>
              </w:p>
            </w:tc>
          </w:sdtContent>
        </w:sdt>
        <w:tc>
          <w:tcPr>
            <w:tcW w:w="3811" w:type="pct"/>
            <w:gridSpan w:val="7"/>
            <w:tcBorders>
              <w:bottom w:val="single" w:sz="4" w:space="0" w:color="auto"/>
            </w:tcBorders>
            <w:vAlign w:val="bottom"/>
          </w:tcPr>
          <w:p w14:paraId="20F87795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5E4EF574" w14:textId="77777777" w:rsidTr="008B0CDF">
        <w:trPr>
          <w:trHeight w:val="508"/>
        </w:trPr>
        <w:sdt>
          <w:sdtPr>
            <w:id w:val="-1470592894"/>
            <w:placeholder>
              <w:docPart w:val="993C1D0750824E51BCA3218FDCF15F0B"/>
            </w:placeholder>
            <w:temporary/>
            <w:showingPlcHdr/>
            <w15:appearance w15:val="hidden"/>
          </w:sdtPr>
          <w:sdtContent>
            <w:tc>
              <w:tcPr>
                <w:tcW w:w="1189" w:type="pct"/>
                <w:gridSpan w:val="3"/>
                <w:vAlign w:val="bottom"/>
              </w:tcPr>
              <w:p w14:paraId="4702F888" w14:textId="77777777" w:rsidR="00C9238F" w:rsidRPr="00C9238F" w:rsidRDefault="00C96307" w:rsidP="00576892">
                <w:pPr>
                  <w:spacing w:before="240"/>
                </w:pPr>
                <w:r w:rsidRPr="00576892">
                  <w:t>Last Name</w:t>
                </w:r>
              </w:p>
            </w:tc>
          </w:sdtContent>
        </w:sdt>
        <w:tc>
          <w:tcPr>
            <w:tcW w:w="3811" w:type="pct"/>
            <w:gridSpan w:val="7"/>
            <w:tcBorders>
              <w:bottom w:val="single" w:sz="4" w:space="0" w:color="auto"/>
            </w:tcBorders>
            <w:vAlign w:val="bottom"/>
          </w:tcPr>
          <w:p w14:paraId="58054C5A" w14:textId="77777777" w:rsidR="00C9238F" w:rsidRPr="00C9238F" w:rsidRDefault="00C9238F" w:rsidP="00576892">
            <w:pPr>
              <w:spacing w:before="240"/>
            </w:pPr>
          </w:p>
        </w:tc>
      </w:tr>
      <w:tr w:rsidR="00F5281A" w:rsidRPr="00C9238F" w14:paraId="2EBE382F" w14:textId="77777777" w:rsidTr="008B0CDF">
        <w:trPr>
          <w:trHeight w:val="521"/>
        </w:trPr>
        <w:sdt>
          <w:sdtPr>
            <w:id w:val="-1538269913"/>
            <w:placeholder>
              <w:docPart w:val="E3B17D54D96A4E14B6A02F306BF8625B"/>
            </w:placeholder>
            <w:temporary/>
            <w:showingPlcHdr/>
            <w15:appearance w15:val="hidden"/>
          </w:sdtPr>
          <w:sdtContent>
            <w:tc>
              <w:tcPr>
                <w:tcW w:w="1189" w:type="pct"/>
                <w:gridSpan w:val="3"/>
                <w:vAlign w:val="bottom"/>
              </w:tcPr>
              <w:p w14:paraId="162B5E67" w14:textId="45CEDF1D" w:rsidR="00F5281A" w:rsidRPr="00C9238F" w:rsidRDefault="00F5281A" w:rsidP="00576892">
                <w:pPr>
                  <w:spacing w:before="240"/>
                </w:pPr>
                <w:r w:rsidRPr="00576892">
                  <w:t>City/State/Zip</w:t>
                </w:r>
              </w:p>
            </w:tc>
          </w:sdtContent>
        </w:sdt>
        <w:tc>
          <w:tcPr>
            <w:tcW w:w="3811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D1412E" w14:textId="77777777" w:rsidR="00F5281A" w:rsidRPr="00C9238F" w:rsidRDefault="00F5281A" w:rsidP="00576892">
            <w:pPr>
              <w:spacing w:before="240"/>
            </w:pPr>
          </w:p>
        </w:tc>
      </w:tr>
      <w:tr w:rsidR="00F5281A" w:rsidRPr="00C9238F" w14:paraId="73EE4DA5" w14:textId="77777777" w:rsidTr="008B0CDF">
        <w:trPr>
          <w:trHeight w:val="508"/>
        </w:trPr>
        <w:sdt>
          <w:sdtPr>
            <w:id w:val="-644749613"/>
            <w:placeholder>
              <w:docPart w:val="A737C424A1C54B08B397BC41DD0CFEAF"/>
            </w:placeholder>
            <w:temporary/>
            <w:showingPlcHdr/>
            <w15:appearance w15:val="hidden"/>
          </w:sdtPr>
          <w:sdtContent>
            <w:tc>
              <w:tcPr>
                <w:tcW w:w="1189" w:type="pct"/>
                <w:gridSpan w:val="3"/>
                <w:vAlign w:val="bottom"/>
              </w:tcPr>
              <w:p w14:paraId="527E3EEF" w14:textId="473A6F8B" w:rsidR="00F5281A" w:rsidRPr="00C9238F" w:rsidRDefault="00F5281A" w:rsidP="00576892">
                <w:pPr>
                  <w:spacing w:before="240"/>
                </w:pPr>
                <w:r>
                  <w:t xml:space="preserve">Home </w:t>
                </w:r>
                <w:r w:rsidRPr="00576892">
                  <w:t>Phone</w:t>
                </w:r>
              </w:p>
            </w:tc>
          </w:sdtContent>
        </w:sdt>
        <w:tc>
          <w:tcPr>
            <w:tcW w:w="3811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414B30" w14:textId="77777777" w:rsidR="00F5281A" w:rsidRPr="00C9238F" w:rsidRDefault="00F5281A" w:rsidP="00576892">
            <w:pPr>
              <w:spacing w:before="240"/>
            </w:pPr>
          </w:p>
        </w:tc>
      </w:tr>
      <w:tr w:rsidR="00F5281A" w:rsidRPr="00C9238F" w14:paraId="7010AF77" w14:textId="77777777" w:rsidTr="008B0CDF">
        <w:trPr>
          <w:trHeight w:val="521"/>
        </w:trPr>
        <w:sdt>
          <w:sdtPr>
            <w:id w:val="154044223"/>
            <w:placeholder>
              <w:docPart w:val="3653A29F5CFF438B882CD6E006203208"/>
            </w:placeholder>
            <w:temporary/>
            <w:showingPlcHdr/>
            <w15:appearance w15:val="hidden"/>
          </w:sdtPr>
          <w:sdtContent>
            <w:tc>
              <w:tcPr>
                <w:tcW w:w="1189" w:type="pct"/>
                <w:gridSpan w:val="3"/>
                <w:vAlign w:val="bottom"/>
              </w:tcPr>
              <w:p w14:paraId="1825B1A6" w14:textId="69EB83D9" w:rsidR="00F5281A" w:rsidRPr="00C9238F" w:rsidRDefault="00F5281A" w:rsidP="00576892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1504" w:type="pct"/>
            <w:gridSpan w:val="5"/>
            <w:tcBorders>
              <w:bottom w:val="single" w:sz="4" w:space="0" w:color="auto"/>
            </w:tcBorders>
            <w:vAlign w:val="bottom"/>
          </w:tcPr>
          <w:p w14:paraId="791CE6C6" w14:textId="77777777" w:rsidR="00F5281A" w:rsidRPr="00C9238F" w:rsidRDefault="00F5281A" w:rsidP="00576892">
            <w:pPr>
              <w:spacing w:before="240"/>
            </w:pPr>
          </w:p>
        </w:tc>
        <w:sdt>
          <w:sdtPr>
            <w:id w:val="-1074967882"/>
            <w:placeholder>
              <w:docPart w:val="33808F951FD24E57A6D7232237067037"/>
            </w:placeholder>
            <w:temporary/>
            <w:showingPlcHdr/>
            <w15:appearance w15:val="hidden"/>
          </w:sdtPr>
          <w:sdtContent>
            <w:tc>
              <w:tcPr>
                <w:tcW w:w="792" w:type="pct"/>
                <w:vAlign w:val="bottom"/>
              </w:tcPr>
              <w:p w14:paraId="64CE1FFB" w14:textId="77777777" w:rsidR="00F5281A" w:rsidRPr="00846B76" w:rsidRDefault="00F5281A" w:rsidP="00576892">
                <w:r>
                  <w:t>Cell</w:t>
                </w:r>
                <w:r w:rsidRPr="0090596C">
                  <w:t xml:space="preserve"> Phone</w:t>
                </w:r>
              </w:p>
            </w:tc>
          </w:sdtContent>
        </w:sdt>
        <w:tc>
          <w:tcPr>
            <w:tcW w:w="1515" w:type="pct"/>
            <w:tcBorders>
              <w:bottom w:val="single" w:sz="4" w:space="0" w:color="auto"/>
            </w:tcBorders>
            <w:vAlign w:val="bottom"/>
          </w:tcPr>
          <w:p w14:paraId="52ADC94F" w14:textId="77777777" w:rsidR="00F5281A" w:rsidRPr="00C9238F" w:rsidRDefault="00F5281A" w:rsidP="00576892">
            <w:pPr>
              <w:spacing w:before="240"/>
            </w:pPr>
          </w:p>
        </w:tc>
      </w:tr>
      <w:tr w:rsidR="00F5281A" w:rsidRPr="00C9238F" w14:paraId="21F016BF" w14:textId="77777777" w:rsidTr="008B0CDF">
        <w:trPr>
          <w:trHeight w:val="508"/>
        </w:trPr>
        <w:tc>
          <w:tcPr>
            <w:tcW w:w="1189" w:type="pct"/>
            <w:gridSpan w:val="3"/>
            <w:shd w:val="clear" w:color="auto" w:fill="auto"/>
            <w:vAlign w:val="bottom"/>
          </w:tcPr>
          <w:p w14:paraId="4B286B48" w14:textId="6162CC26" w:rsidR="00F5281A" w:rsidRPr="00C9238F" w:rsidRDefault="00F5281A" w:rsidP="00576892">
            <w:pPr>
              <w:spacing w:before="240"/>
            </w:pPr>
          </w:p>
        </w:tc>
        <w:tc>
          <w:tcPr>
            <w:tcW w:w="3811" w:type="pct"/>
            <w:gridSpan w:val="7"/>
            <w:tcBorders>
              <w:bottom w:val="single" w:sz="4" w:space="0" w:color="auto"/>
            </w:tcBorders>
            <w:vAlign w:val="bottom"/>
          </w:tcPr>
          <w:p w14:paraId="68A87728" w14:textId="77777777" w:rsidR="00F5281A" w:rsidRPr="00C9238F" w:rsidRDefault="00F5281A" w:rsidP="00576892">
            <w:pPr>
              <w:spacing w:before="240"/>
            </w:pPr>
          </w:p>
        </w:tc>
      </w:tr>
      <w:tr w:rsidR="00F5281A" w:rsidRPr="00C9238F" w14:paraId="6AE2828B" w14:textId="77777777" w:rsidTr="008B0CDF">
        <w:trPr>
          <w:trHeight w:val="48"/>
        </w:trPr>
        <w:sdt>
          <w:sdtPr>
            <w:id w:val="1283302403"/>
            <w:placeholder>
              <w:docPart w:val="6DBAFF84FDE940969F23F7D5EAE54C4A"/>
            </w:placeholder>
            <w:temporary/>
            <w:showingPlcHdr/>
            <w15:appearance w15:val="hidden"/>
          </w:sdtPr>
          <w:sdtContent>
            <w:tc>
              <w:tcPr>
                <w:tcW w:w="5000" w:type="pct"/>
                <w:gridSpan w:val="10"/>
                <w:vAlign w:val="bottom"/>
              </w:tcPr>
              <w:p w14:paraId="12A54F5E" w14:textId="2BFFA4B6" w:rsidR="00F5281A" w:rsidRPr="00C9238F" w:rsidRDefault="00F5281A" w:rsidP="00576892">
                <w:pPr>
                  <w:rPr>
                    <w:rFonts w:asciiTheme="majorHAnsi" w:hAnsiTheme="majorHAnsi"/>
                    <w:b/>
                    <w:sz w:val="8"/>
                  </w:rPr>
                </w:pPr>
                <w:r w:rsidRPr="00576892">
                  <w:t>Enclosed is my tax-deductible gift of</w:t>
                </w:r>
              </w:p>
            </w:tc>
          </w:sdtContent>
        </w:sdt>
      </w:tr>
      <w:tr w:rsidR="00F5281A" w:rsidRPr="00C9238F" w14:paraId="1A664A9E" w14:textId="77777777" w:rsidTr="008B0CDF">
        <w:trPr>
          <w:trHeight w:val="815"/>
        </w:trPr>
        <w:sdt>
          <w:sdtPr>
            <w:id w:val="-526561994"/>
            <w:placeholder>
              <w:docPart w:val="A75CEE3BE63740D9BB0D860968B2A803"/>
            </w:placeholder>
            <w:temporary/>
            <w:showingPlcHdr/>
            <w15:appearance w15:val="hidden"/>
          </w:sdtPr>
          <w:sdtContent>
            <w:tc>
              <w:tcPr>
                <w:tcW w:w="2432" w:type="pct"/>
                <w:gridSpan w:val="7"/>
                <w:vAlign w:val="bottom"/>
              </w:tcPr>
              <w:p w14:paraId="0EB6ED95" w14:textId="3600DCBA" w:rsidR="00F5281A" w:rsidRDefault="00F5281A" w:rsidP="00576892">
                <w:pPr>
                  <w:spacing w:before="240"/>
                </w:pPr>
                <w:r w:rsidRPr="00576892">
                  <w:t>I would like my donation applied toward:</w:t>
                </w:r>
              </w:p>
            </w:tc>
          </w:sdtContent>
        </w:sdt>
        <w:tc>
          <w:tcPr>
            <w:tcW w:w="2568" w:type="pct"/>
            <w:gridSpan w:val="3"/>
            <w:tcBorders>
              <w:bottom w:val="single" w:sz="4" w:space="0" w:color="auto"/>
            </w:tcBorders>
            <w:vAlign w:val="bottom"/>
          </w:tcPr>
          <w:p w14:paraId="1AC533F0" w14:textId="77777777" w:rsidR="00F5281A" w:rsidRDefault="00F5281A" w:rsidP="00576892">
            <w:pPr>
              <w:spacing w:before="240"/>
            </w:pPr>
            <w:r>
              <w:t>$</w:t>
            </w:r>
          </w:p>
        </w:tc>
      </w:tr>
      <w:tr w:rsidR="00F5281A" w:rsidRPr="00C9238F" w14:paraId="7301CF3B" w14:textId="77777777" w:rsidTr="008B0CDF">
        <w:trPr>
          <w:trHeight w:val="441"/>
        </w:trPr>
        <w:tc>
          <w:tcPr>
            <w:tcW w:w="921" w:type="pct"/>
            <w:gridSpan w:val="2"/>
            <w:vAlign w:val="bottom"/>
          </w:tcPr>
          <w:p w14:paraId="625B5771" w14:textId="7B888402" w:rsidR="00F5281A" w:rsidRPr="00C9238F" w:rsidRDefault="00F5281A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079" w:type="pct"/>
            <w:gridSpan w:val="8"/>
            <w:tcBorders>
              <w:bottom w:val="single" w:sz="4" w:space="0" w:color="auto"/>
            </w:tcBorders>
            <w:vAlign w:val="bottom"/>
          </w:tcPr>
          <w:p w14:paraId="6536665C" w14:textId="77777777" w:rsidR="00F5281A" w:rsidRPr="00C9238F" w:rsidRDefault="00F5281A" w:rsidP="00576892">
            <w:pPr>
              <w:spacing w:before="120"/>
            </w:pPr>
          </w:p>
        </w:tc>
      </w:tr>
      <w:tr w:rsidR="00F5281A" w:rsidRPr="00C9238F" w14:paraId="4D2E1AC2" w14:textId="77777777" w:rsidTr="008B0CDF">
        <w:trPr>
          <w:trHeight w:val="441"/>
        </w:trPr>
        <w:tc>
          <w:tcPr>
            <w:tcW w:w="921" w:type="pct"/>
            <w:gridSpan w:val="2"/>
            <w:vAlign w:val="bottom"/>
          </w:tcPr>
          <w:p w14:paraId="2777F548" w14:textId="2AD428F0" w:rsidR="00F5281A" w:rsidRPr="00C9238F" w:rsidRDefault="00F5281A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079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09A5E5" w14:textId="77777777" w:rsidR="00F5281A" w:rsidRPr="00C9238F" w:rsidRDefault="00F5281A" w:rsidP="00576892">
            <w:pPr>
              <w:spacing w:before="120"/>
            </w:pPr>
          </w:p>
        </w:tc>
      </w:tr>
      <w:tr w:rsidR="00F5281A" w:rsidRPr="00C9238F" w14:paraId="2080B450" w14:textId="77777777" w:rsidTr="008B0CDF">
        <w:trPr>
          <w:trHeight w:val="441"/>
        </w:trPr>
        <w:tc>
          <w:tcPr>
            <w:tcW w:w="921" w:type="pct"/>
            <w:gridSpan w:val="2"/>
            <w:vAlign w:val="bottom"/>
          </w:tcPr>
          <w:p w14:paraId="7CC552C6" w14:textId="52C06C2D" w:rsidR="00F5281A" w:rsidRPr="00C9238F" w:rsidRDefault="00F5281A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079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056F04" w14:textId="77777777" w:rsidR="00F5281A" w:rsidRPr="00C9238F" w:rsidRDefault="00F5281A" w:rsidP="00576892">
            <w:pPr>
              <w:spacing w:before="120"/>
            </w:pPr>
          </w:p>
        </w:tc>
      </w:tr>
      <w:tr w:rsidR="00F5281A" w:rsidRPr="00C9238F" w14:paraId="6FE18266" w14:textId="77777777" w:rsidTr="008B0CDF">
        <w:trPr>
          <w:trHeight w:val="441"/>
        </w:trPr>
        <w:tc>
          <w:tcPr>
            <w:tcW w:w="921" w:type="pct"/>
            <w:gridSpan w:val="2"/>
            <w:vAlign w:val="bottom"/>
          </w:tcPr>
          <w:p w14:paraId="04921BF6" w14:textId="74F7F99A" w:rsidR="00F5281A" w:rsidRPr="00C9238F" w:rsidRDefault="00F5281A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079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4475700" w14:textId="77777777" w:rsidR="00F5281A" w:rsidRPr="00C9238F" w:rsidRDefault="00F5281A" w:rsidP="00576892">
            <w:pPr>
              <w:spacing w:before="120"/>
            </w:pPr>
          </w:p>
        </w:tc>
      </w:tr>
      <w:tr w:rsidR="00F5281A" w:rsidRPr="00C9238F" w14:paraId="5F09105F" w14:textId="77777777" w:rsidTr="008B0CDF">
        <w:trPr>
          <w:trHeight w:val="494"/>
        </w:trPr>
        <w:tc>
          <w:tcPr>
            <w:tcW w:w="921" w:type="pct"/>
            <w:gridSpan w:val="2"/>
            <w:vAlign w:val="bottom"/>
          </w:tcPr>
          <w:p w14:paraId="3954765F" w14:textId="682F7032" w:rsidR="00F5281A" w:rsidRPr="00C9238F" w:rsidRDefault="00F5281A" w:rsidP="0057689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4079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4DE2F7" w14:textId="77777777" w:rsidR="00F5281A" w:rsidRPr="00C9238F" w:rsidRDefault="00F5281A" w:rsidP="00576892">
            <w:pPr>
              <w:spacing w:before="120"/>
            </w:pPr>
          </w:p>
        </w:tc>
      </w:tr>
      <w:tr w:rsidR="00F5281A" w:rsidRPr="00C9238F" w14:paraId="3852A880" w14:textId="77777777" w:rsidTr="008B0CDF">
        <w:trPr>
          <w:trHeight w:val="1216"/>
        </w:trPr>
        <w:sdt>
          <w:sdtPr>
            <w:id w:val="-35670433"/>
            <w:placeholder>
              <w:docPart w:val="F65632025A2F482E82F30309D9B9D7CA"/>
            </w:placeholder>
            <w:temporary/>
            <w:showingPlcHdr/>
            <w15:appearance w15:val="hidden"/>
          </w:sdtPr>
          <w:sdtContent>
            <w:tc>
              <w:tcPr>
                <w:tcW w:w="1483" w:type="pct"/>
                <w:gridSpan w:val="5"/>
                <w:vAlign w:val="bottom"/>
              </w:tcPr>
              <w:p w14:paraId="79C5E30D" w14:textId="66DB19C0" w:rsidR="00F5281A" w:rsidRPr="00C9238F" w:rsidRDefault="00F5281A" w:rsidP="00576892">
                <w:pPr>
                  <w:rPr>
                    <w:rFonts w:asciiTheme="majorHAnsi" w:hAnsiTheme="majorHAnsi"/>
                    <w:b/>
                    <w:sz w:val="8"/>
                  </w:rPr>
                </w:pPr>
                <w:r w:rsidRPr="00576892">
                  <w:t>Please make checks, corporate matches, and other donations payable to:</w:t>
                </w:r>
              </w:p>
            </w:tc>
          </w:sdtContent>
        </w:sdt>
        <w:tc>
          <w:tcPr>
            <w:tcW w:w="3517" w:type="pct"/>
            <w:gridSpan w:val="5"/>
            <w:vAlign w:val="bottom"/>
          </w:tcPr>
          <w:p w14:paraId="37A4620F" w14:textId="1CB2D195" w:rsidR="00F5281A" w:rsidRPr="00C9238F" w:rsidRDefault="008B0CDF" w:rsidP="00576892">
            <w:pPr>
              <w:rPr>
                <w:rFonts w:asciiTheme="majorHAnsi" w:hAnsiTheme="majorHAnsi"/>
                <w:b/>
                <w:sz w:val="8"/>
              </w:rPr>
            </w:pPr>
            <w:r w:rsidRPr="008B0CDF">
              <w:rPr>
                <w:color w:val="429EDE" w:themeColor="accent1" w:themeTint="99"/>
              </w:rPr>
              <w:t>Platinum Elite Events C/O: Juneteenth Fashion Affair 14000 Dix-Toledo Rd, 1029 Southgate, MI 48192</w:t>
            </w:r>
          </w:p>
        </w:tc>
      </w:tr>
      <w:tr w:rsidR="00F5281A" w:rsidRPr="00C9238F" w14:paraId="3B190348" w14:textId="77777777" w:rsidTr="008B0CDF">
        <w:trPr>
          <w:trHeight w:val="521"/>
        </w:trPr>
        <w:sdt>
          <w:sdtPr>
            <w:id w:val="-164936318"/>
            <w:placeholder>
              <w:docPart w:val="55583CA53BA44A0DB11E06D595F1C181"/>
            </w:placeholder>
            <w:temporary/>
            <w15:appearance w15:val="hidden"/>
          </w:sdtPr>
          <w:sdtContent>
            <w:tc>
              <w:tcPr>
                <w:tcW w:w="1704" w:type="pct"/>
                <w:gridSpan w:val="6"/>
                <w:vAlign w:val="bottom"/>
              </w:tcPr>
              <w:p w14:paraId="3F5B741A" w14:textId="70CBA57E" w:rsidR="00F5281A" w:rsidRDefault="00F5281A" w:rsidP="00576892">
                <w:pPr>
                  <w:spacing w:before="240"/>
                </w:pPr>
                <w:r w:rsidRPr="00576892">
                  <w:t>Organization Name</w:t>
                </w:r>
              </w:p>
            </w:tc>
          </w:sdtContent>
        </w:sdt>
        <w:tc>
          <w:tcPr>
            <w:tcW w:w="3296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81DD71" w14:textId="77777777" w:rsidR="00F5281A" w:rsidRDefault="00F5281A" w:rsidP="00576892">
            <w:pPr>
              <w:spacing w:before="240"/>
            </w:pPr>
          </w:p>
        </w:tc>
      </w:tr>
      <w:tr w:rsidR="00F5281A" w:rsidRPr="00C9238F" w14:paraId="7F6F9D83" w14:textId="77777777" w:rsidTr="008B0CDF">
        <w:trPr>
          <w:trHeight w:val="508"/>
        </w:trPr>
        <w:sdt>
          <w:sdtPr>
            <w:id w:val="1931936637"/>
            <w:placeholder>
              <w:docPart w:val="39F1E6BF11264F29B1AFB0860E17C640"/>
            </w:placeholder>
            <w:temporary/>
            <w:showingPlcHdr/>
            <w15:appearance w15:val="hidden"/>
          </w:sdtPr>
          <w:sdtContent>
            <w:tc>
              <w:tcPr>
                <w:tcW w:w="1451" w:type="pct"/>
                <w:gridSpan w:val="4"/>
                <w:vAlign w:val="bottom"/>
              </w:tcPr>
              <w:p w14:paraId="499FA2B8" w14:textId="0C8520B9" w:rsidR="00F5281A" w:rsidRPr="00C9238F" w:rsidRDefault="00F5281A" w:rsidP="00576892">
                <w:pPr>
                  <w:spacing w:before="240"/>
                </w:pPr>
                <w:r w:rsidRPr="00576892">
                  <w:t>Branding/Logo</w:t>
                </w:r>
              </w:p>
            </w:tc>
          </w:sdtContent>
        </w:sdt>
        <w:tc>
          <w:tcPr>
            <w:tcW w:w="3549" w:type="pct"/>
            <w:gridSpan w:val="6"/>
            <w:tcBorders>
              <w:bottom w:val="single" w:sz="4" w:space="0" w:color="auto"/>
            </w:tcBorders>
            <w:vAlign w:val="bottom"/>
          </w:tcPr>
          <w:p w14:paraId="0C324437" w14:textId="77777777" w:rsidR="00F5281A" w:rsidRPr="00C9238F" w:rsidRDefault="00F5281A" w:rsidP="00576892">
            <w:pPr>
              <w:spacing w:before="240"/>
            </w:pPr>
          </w:p>
        </w:tc>
      </w:tr>
      <w:tr w:rsidR="00F5281A" w:rsidRPr="00C9238F" w14:paraId="01E1BEBD" w14:textId="77777777" w:rsidTr="008B0CDF">
        <w:trPr>
          <w:trHeight w:val="815"/>
        </w:trPr>
        <w:tc>
          <w:tcPr>
            <w:tcW w:w="403" w:type="pct"/>
            <w:vAlign w:val="bottom"/>
          </w:tcPr>
          <w:p w14:paraId="5960D3F8" w14:textId="77777777" w:rsidR="00F5281A" w:rsidRPr="00C9238F" w:rsidRDefault="00F5281A" w:rsidP="00576892">
            <w:pPr>
              <w:spacing w:before="480"/>
              <w:rPr>
                <w:sz w:val="36"/>
              </w:rPr>
            </w:pPr>
          </w:p>
        </w:tc>
        <w:tc>
          <w:tcPr>
            <w:tcW w:w="4597" w:type="pct"/>
            <w:gridSpan w:val="9"/>
            <w:vAlign w:val="bottom"/>
          </w:tcPr>
          <w:p w14:paraId="72B0C0CF" w14:textId="77777777" w:rsidR="00F5281A" w:rsidRDefault="00F5281A" w:rsidP="00576892"/>
        </w:tc>
      </w:tr>
      <w:tr w:rsidR="00F5281A" w:rsidRPr="00C9238F" w14:paraId="28DFF116" w14:textId="77777777" w:rsidTr="008B0CDF">
        <w:trPr>
          <w:trHeight w:val="815"/>
        </w:trPr>
        <w:tc>
          <w:tcPr>
            <w:tcW w:w="403" w:type="pct"/>
            <w:vAlign w:val="bottom"/>
          </w:tcPr>
          <w:p w14:paraId="449321A6" w14:textId="77777777" w:rsidR="00F5281A" w:rsidRPr="00C9238F" w:rsidRDefault="00F5281A" w:rsidP="00576892">
            <w:pPr>
              <w:spacing w:before="480"/>
              <w:rPr>
                <w:sz w:val="36"/>
              </w:rPr>
            </w:pPr>
          </w:p>
        </w:tc>
        <w:tc>
          <w:tcPr>
            <w:tcW w:w="4597" w:type="pct"/>
            <w:gridSpan w:val="9"/>
            <w:vAlign w:val="bottom"/>
          </w:tcPr>
          <w:p w14:paraId="5B7EC1DC" w14:textId="77777777" w:rsidR="00F5281A" w:rsidRDefault="00F5281A" w:rsidP="00576892"/>
        </w:tc>
      </w:tr>
      <w:tr w:rsidR="00F5281A" w:rsidRPr="00C9238F" w14:paraId="6A0BF3B1" w14:textId="77777777" w:rsidTr="008B0CDF">
        <w:trPr>
          <w:trHeight w:val="815"/>
        </w:trPr>
        <w:tc>
          <w:tcPr>
            <w:tcW w:w="403" w:type="pct"/>
            <w:vAlign w:val="bottom"/>
          </w:tcPr>
          <w:p w14:paraId="32309C81" w14:textId="77777777" w:rsidR="00F5281A" w:rsidRPr="00C9238F" w:rsidRDefault="00F5281A" w:rsidP="00576892">
            <w:pPr>
              <w:spacing w:before="480"/>
              <w:rPr>
                <w:sz w:val="36"/>
              </w:rPr>
            </w:pPr>
          </w:p>
        </w:tc>
        <w:tc>
          <w:tcPr>
            <w:tcW w:w="4597" w:type="pct"/>
            <w:gridSpan w:val="9"/>
            <w:vAlign w:val="bottom"/>
          </w:tcPr>
          <w:p w14:paraId="0DF0CD98" w14:textId="77777777" w:rsidR="00F5281A" w:rsidRDefault="00F5281A" w:rsidP="00576892"/>
        </w:tc>
      </w:tr>
      <w:tr w:rsidR="00F5281A" w:rsidRPr="00C9238F" w14:paraId="72820E13" w14:textId="77777777" w:rsidTr="008B0CDF">
        <w:trPr>
          <w:trHeight w:val="828"/>
        </w:trPr>
        <w:tc>
          <w:tcPr>
            <w:tcW w:w="403" w:type="pct"/>
            <w:vAlign w:val="bottom"/>
          </w:tcPr>
          <w:p w14:paraId="6790C555" w14:textId="77777777" w:rsidR="00F5281A" w:rsidRPr="00C9238F" w:rsidRDefault="00F5281A" w:rsidP="00576892">
            <w:pPr>
              <w:spacing w:before="480"/>
              <w:rPr>
                <w:sz w:val="36"/>
              </w:rPr>
            </w:pPr>
          </w:p>
        </w:tc>
        <w:tc>
          <w:tcPr>
            <w:tcW w:w="4597" w:type="pct"/>
            <w:gridSpan w:val="9"/>
            <w:vAlign w:val="bottom"/>
          </w:tcPr>
          <w:p w14:paraId="37EF4DA2" w14:textId="77777777" w:rsidR="00F5281A" w:rsidRDefault="00F5281A" w:rsidP="00576892"/>
        </w:tc>
      </w:tr>
      <w:tr w:rsidR="00F5281A" w:rsidRPr="00C9238F" w14:paraId="307B5481" w14:textId="77777777" w:rsidTr="008B0CDF">
        <w:trPr>
          <w:trHeight w:val="815"/>
        </w:trPr>
        <w:tc>
          <w:tcPr>
            <w:tcW w:w="403" w:type="pct"/>
            <w:vAlign w:val="bottom"/>
          </w:tcPr>
          <w:p w14:paraId="0262E106" w14:textId="77777777" w:rsidR="00F5281A" w:rsidRPr="00C9238F" w:rsidRDefault="00F5281A" w:rsidP="00576892">
            <w:pPr>
              <w:spacing w:before="480"/>
              <w:rPr>
                <w:sz w:val="36"/>
              </w:rPr>
            </w:pPr>
          </w:p>
        </w:tc>
        <w:tc>
          <w:tcPr>
            <w:tcW w:w="4597" w:type="pct"/>
            <w:gridSpan w:val="9"/>
            <w:vAlign w:val="bottom"/>
          </w:tcPr>
          <w:p w14:paraId="265F48DF" w14:textId="77777777" w:rsidR="00F5281A" w:rsidRDefault="00F5281A" w:rsidP="00576892"/>
        </w:tc>
      </w:tr>
      <w:tr w:rsidR="00F5281A" w:rsidRPr="00C9238F" w14:paraId="33DDD665" w14:textId="77777777" w:rsidTr="008B0CDF">
        <w:trPr>
          <w:trHeight w:val="815"/>
        </w:trPr>
        <w:tc>
          <w:tcPr>
            <w:tcW w:w="403" w:type="pct"/>
            <w:vAlign w:val="bottom"/>
          </w:tcPr>
          <w:p w14:paraId="066599E8" w14:textId="77777777" w:rsidR="00F5281A" w:rsidRPr="00C9238F" w:rsidRDefault="00F5281A" w:rsidP="00576892">
            <w:pPr>
              <w:spacing w:before="480"/>
              <w:rPr>
                <w:sz w:val="36"/>
              </w:rPr>
            </w:pPr>
          </w:p>
        </w:tc>
        <w:tc>
          <w:tcPr>
            <w:tcW w:w="4597" w:type="pct"/>
            <w:gridSpan w:val="9"/>
            <w:vAlign w:val="bottom"/>
          </w:tcPr>
          <w:p w14:paraId="02CDFFE0" w14:textId="77777777" w:rsidR="00F5281A" w:rsidRDefault="00F5281A" w:rsidP="00576892"/>
        </w:tc>
      </w:tr>
      <w:tr w:rsidR="00F5281A" w:rsidRPr="00C9238F" w14:paraId="0A508BEA" w14:textId="77777777" w:rsidTr="008B0CDF">
        <w:trPr>
          <w:trHeight w:val="815"/>
        </w:trPr>
        <w:tc>
          <w:tcPr>
            <w:tcW w:w="403" w:type="pct"/>
            <w:vAlign w:val="bottom"/>
          </w:tcPr>
          <w:p w14:paraId="6076A600" w14:textId="77777777" w:rsidR="00F5281A" w:rsidRPr="00C9238F" w:rsidRDefault="00F5281A" w:rsidP="00576892">
            <w:pPr>
              <w:spacing w:before="480"/>
              <w:rPr>
                <w:sz w:val="36"/>
              </w:rPr>
            </w:pPr>
          </w:p>
        </w:tc>
        <w:tc>
          <w:tcPr>
            <w:tcW w:w="4597" w:type="pct"/>
            <w:gridSpan w:val="9"/>
            <w:vAlign w:val="bottom"/>
          </w:tcPr>
          <w:p w14:paraId="42CB3F84" w14:textId="77777777" w:rsidR="00F5281A" w:rsidRDefault="00F5281A" w:rsidP="00576892"/>
        </w:tc>
      </w:tr>
      <w:tr w:rsidR="00F5281A" w:rsidRPr="00C9238F" w14:paraId="22212ED4" w14:textId="77777777" w:rsidTr="008B0CDF">
        <w:trPr>
          <w:trHeight w:val="828"/>
        </w:trPr>
        <w:tc>
          <w:tcPr>
            <w:tcW w:w="403" w:type="pct"/>
            <w:vAlign w:val="bottom"/>
          </w:tcPr>
          <w:p w14:paraId="4F144522" w14:textId="77777777" w:rsidR="00F5281A" w:rsidRPr="00C9238F" w:rsidRDefault="00F5281A" w:rsidP="00576892">
            <w:pPr>
              <w:spacing w:before="480"/>
              <w:rPr>
                <w:sz w:val="36"/>
              </w:rPr>
            </w:pPr>
          </w:p>
        </w:tc>
        <w:tc>
          <w:tcPr>
            <w:tcW w:w="4597" w:type="pct"/>
            <w:gridSpan w:val="9"/>
            <w:vAlign w:val="bottom"/>
          </w:tcPr>
          <w:p w14:paraId="57ACFADF" w14:textId="77777777" w:rsidR="00F5281A" w:rsidRDefault="00F5281A" w:rsidP="00576892"/>
        </w:tc>
      </w:tr>
      <w:tr w:rsidR="00F5281A" w:rsidRPr="00C9238F" w14:paraId="07BF3ED2" w14:textId="77777777" w:rsidTr="008B0CDF">
        <w:trPr>
          <w:trHeight w:val="815"/>
        </w:trPr>
        <w:tc>
          <w:tcPr>
            <w:tcW w:w="403" w:type="pct"/>
            <w:vAlign w:val="bottom"/>
          </w:tcPr>
          <w:p w14:paraId="6E0E517B" w14:textId="77777777" w:rsidR="00F5281A" w:rsidRPr="00C9238F" w:rsidRDefault="00F5281A" w:rsidP="00576892">
            <w:pPr>
              <w:spacing w:before="480"/>
              <w:rPr>
                <w:sz w:val="36"/>
              </w:rPr>
            </w:pPr>
          </w:p>
        </w:tc>
        <w:tc>
          <w:tcPr>
            <w:tcW w:w="4597" w:type="pct"/>
            <w:gridSpan w:val="9"/>
            <w:vAlign w:val="bottom"/>
          </w:tcPr>
          <w:p w14:paraId="3658CD0D" w14:textId="77777777" w:rsidR="00F5281A" w:rsidRDefault="00F5281A" w:rsidP="00576892"/>
        </w:tc>
      </w:tr>
      <w:tr w:rsidR="00F5281A" w:rsidRPr="00C9238F" w14:paraId="581DE52A" w14:textId="77777777" w:rsidTr="008B0CDF">
        <w:trPr>
          <w:trHeight w:val="815"/>
        </w:trPr>
        <w:tc>
          <w:tcPr>
            <w:tcW w:w="403" w:type="pct"/>
            <w:vAlign w:val="bottom"/>
          </w:tcPr>
          <w:p w14:paraId="4ED9C2A0" w14:textId="77777777" w:rsidR="00F5281A" w:rsidRPr="00C9238F" w:rsidRDefault="00F5281A" w:rsidP="00576892">
            <w:pPr>
              <w:spacing w:before="480"/>
              <w:rPr>
                <w:sz w:val="36"/>
              </w:rPr>
            </w:pPr>
          </w:p>
        </w:tc>
        <w:tc>
          <w:tcPr>
            <w:tcW w:w="4597" w:type="pct"/>
            <w:gridSpan w:val="9"/>
            <w:vAlign w:val="bottom"/>
          </w:tcPr>
          <w:p w14:paraId="130C40C8" w14:textId="77777777" w:rsidR="00F5281A" w:rsidRDefault="00F5281A" w:rsidP="00576892"/>
        </w:tc>
      </w:tr>
      <w:tr w:rsidR="00F5281A" w:rsidRPr="00C9238F" w14:paraId="748A4567" w14:textId="77777777" w:rsidTr="008B0CDF">
        <w:trPr>
          <w:trHeight w:val="828"/>
        </w:trPr>
        <w:tc>
          <w:tcPr>
            <w:tcW w:w="403" w:type="pct"/>
            <w:vAlign w:val="bottom"/>
          </w:tcPr>
          <w:p w14:paraId="0DED520E" w14:textId="77777777" w:rsidR="00F5281A" w:rsidRPr="00C9238F" w:rsidRDefault="00F5281A" w:rsidP="00576892">
            <w:pPr>
              <w:spacing w:before="480"/>
              <w:rPr>
                <w:sz w:val="36"/>
              </w:rPr>
            </w:pPr>
          </w:p>
        </w:tc>
        <w:tc>
          <w:tcPr>
            <w:tcW w:w="4597" w:type="pct"/>
            <w:gridSpan w:val="9"/>
            <w:vAlign w:val="bottom"/>
          </w:tcPr>
          <w:p w14:paraId="647195BC" w14:textId="77777777" w:rsidR="00F5281A" w:rsidRDefault="00F5281A" w:rsidP="00576892"/>
        </w:tc>
      </w:tr>
      <w:tr w:rsidR="00F5281A" w:rsidRPr="00C9238F" w14:paraId="25C0A905" w14:textId="77777777" w:rsidTr="008B0CDF">
        <w:trPr>
          <w:trHeight w:val="815"/>
        </w:trPr>
        <w:tc>
          <w:tcPr>
            <w:tcW w:w="403" w:type="pct"/>
            <w:vAlign w:val="bottom"/>
          </w:tcPr>
          <w:p w14:paraId="77958723" w14:textId="77777777" w:rsidR="00F5281A" w:rsidRPr="00C9238F" w:rsidRDefault="00F5281A" w:rsidP="00576892">
            <w:pPr>
              <w:spacing w:before="480"/>
              <w:rPr>
                <w:sz w:val="36"/>
              </w:rPr>
            </w:pPr>
          </w:p>
        </w:tc>
        <w:tc>
          <w:tcPr>
            <w:tcW w:w="4597" w:type="pct"/>
            <w:gridSpan w:val="9"/>
            <w:vAlign w:val="bottom"/>
          </w:tcPr>
          <w:p w14:paraId="3E6E3A55" w14:textId="77777777" w:rsidR="00F5281A" w:rsidRDefault="00F5281A" w:rsidP="00576892"/>
        </w:tc>
      </w:tr>
      <w:tr w:rsidR="00F5281A" w:rsidRPr="00C9238F" w14:paraId="53998814" w14:textId="77777777" w:rsidTr="008B0CDF">
        <w:trPr>
          <w:trHeight w:val="815"/>
        </w:trPr>
        <w:tc>
          <w:tcPr>
            <w:tcW w:w="403" w:type="pct"/>
            <w:vAlign w:val="bottom"/>
          </w:tcPr>
          <w:p w14:paraId="6B20EBFF" w14:textId="77777777" w:rsidR="00F5281A" w:rsidRPr="00C9238F" w:rsidRDefault="00F5281A" w:rsidP="00576892">
            <w:pPr>
              <w:spacing w:before="480"/>
              <w:rPr>
                <w:sz w:val="36"/>
              </w:rPr>
            </w:pPr>
          </w:p>
        </w:tc>
        <w:tc>
          <w:tcPr>
            <w:tcW w:w="4597" w:type="pct"/>
            <w:gridSpan w:val="9"/>
            <w:vAlign w:val="bottom"/>
          </w:tcPr>
          <w:p w14:paraId="690A84E7" w14:textId="77777777" w:rsidR="00F5281A" w:rsidRDefault="00F5281A" w:rsidP="00576892"/>
        </w:tc>
      </w:tr>
      <w:tr w:rsidR="00F5281A" w:rsidRPr="00C9238F" w14:paraId="1BF0530A" w14:textId="77777777" w:rsidTr="008B0CDF">
        <w:trPr>
          <w:trHeight w:val="828"/>
        </w:trPr>
        <w:tc>
          <w:tcPr>
            <w:tcW w:w="403" w:type="pct"/>
            <w:vAlign w:val="bottom"/>
          </w:tcPr>
          <w:p w14:paraId="44065243" w14:textId="77777777" w:rsidR="00F5281A" w:rsidRPr="00C9238F" w:rsidRDefault="00F5281A" w:rsidP="00576892">
            <w:pPr>
              <w:spacing w:before="480"/>
              <w:rPr>
                <w:sz w:val="36"/>
              </w:rPr>
            </w:pPr>
          </w:p>
        </w:tc>
        <w:tc>
          <w:tcPr>
            <w:tcW w:w="4597" w:type="pct"/>
            <w:gridSpan w:val="9"/>
            <w:vAlign w:val="bottom"/>
          </w:tcPr>
          <w:p w14:paraId="418EBCDD" w14:textId="77777777" w:rsidR="00F5281A" w:rsidRDefault="00F5281A" w:rsidP="00576892"/>
        </w:tc>
      </w:tr>
      <w:tr w:rsidR="00F5281A" w:rsidRPr="00C9238F" w14:paraId="4DC9E893" w14:textId="77777777" w:rsidTr="008B0CDF">
        <w:trPr>
          <w:trHeight w:val="815"/>
        </w:trPr>
        <w:tc>
          <w:tcPr>
            <w:tcW w:w="403" w:type="pct"/>
            <w:vAlign w:val="bottom"/>
          </w:tcPr>
          <w:p w14:paraId="6DAE578F" w14:textId="77777777" w:rsidR="00F5281A" w:rsidRPr="00C9238F" w:rsidRDefault="00F5281A" w:rsidP="00576892">
            <w:pPr>
              <w:spacing w:before="480"/>
              <w:rPr>
                <w:sz w:val="36"/>
              </w:rPr>
            </w:pPr>
          </w:p>
        </w:tc>
        <w:tc>
          <w:tcPr>
            <w:tcW w:w="4597" w:type="pct"/>
            <w:gridSpan w:val="9"/>
            <w:vAlign w:val="bottom"/>
          </w:tcPr>
          <w:p w14:paraId="5461FA3D" w14:textId="77777777" w:rsidR="00F5281A" w:rsidRDefault="00F5281A" w:rsidP="00576892"/>
        </w:tc>
      </w:tr>
      <w:tr w:rsidR="00F5281A" w:rsidRPr="00C9238F" w14:paraId="2F650E1C" w14:textId="77777777" w:rsidTr="008B0CDF">
        <w:trPr>
          <w:trHeight w:val="815"/>
        </w:trPr>
        <w:tc>
          <w:tcPr>
            <w:tcW w:w="403" w:type="pct"/>
            <w:vAlign w:val="bottom"/>
          </w:tcPr>
          <w:p w14:paraId="55EC3740" w14:textId="77777777" w:rsidR="00F5281A" w:rsidRPr="00C9238F" w:rsidRDefault="00F5281A" w:rsidP="00576892">
            <w:pPr>
              <w:spacing w:before="480"/>
              <w:rPr>
                <w:sz w:val="36"/>
              </w:rPr>
            </w:pPr>
          </w:p>
        </w:tc>
        <w:tc>
          <w:tcPr>
            <w:tcW w:w="4597" w:type="pct"/>
            <w:gridSpan w:val="9"/>
            <w:vAlign w:val="bottom"/>
          </w:tcPr>
          <w:p w14:paraId="62108902" w14:textId="77777777" w:rsidR="00F5281A" w:rsidRDefault="00F5281A" w:rsidP="00576892"/>
        </w:tc>
      </w:tr>
      <w:tr w:rsidR="00F5281A" w:rsidRPr="00C9238F" w14:paraId="001E8AE9" w14:textId="77777777" w:rsidTr="008B0CDF">
        <w:trPr>
          <w:trHeight w:val="828"/>
        </w:trPr>
        <w:tc>
          <w:tcPr>
            <w:tcW w:w="403" w:type="pct"/>
            <w:vAlign w:val="bottom"/>
          </w:tcPr>
          <w:p w14:paraId="52DB0FBA" w14:textId="77777777" w:rsidR="00F5281A" w:rsidRPr="00C9238F" w:rsidRDefault="00F5281A" w:rsidP="00576892">
            <w:pPr>
              <w:spacing w:before="480"/>
              <w:rPr>
                <w:sz w:val="36"/>
              </w:rPr>
            </w:pPr>
          </w:p>
        </w:tc>
        <w:tc>
          <w:tcPr>
            <w:tcW w:w="4597" w:type="pct"/>
            <w:gridSpan w:val="9"/>
            <w:vAlign w:val="bottom"/>
          </w:tcPr>
          <w:p w14:paraId="38F73E51" w14:textId="77777777" w:rsidR="00F5281A" w:rsidRDefault="00F5281A" w:rsidP="00576892"/>
        </w:tc>
      </w:tr>
    </w:tbl>
    <w:p w14:paraId="2BCB1886" w14:textId="77777777" w:rsidR="00C9238F" w:rsidRPr="00003212" w:rsidRDefault="00C9238F" w:rsidP="00AF6BFE">
      <w:pPr>
        <w:pStyle w:val="NoSpacing"/>
      </w:pPr>
    </w:p>
    <w:sectPr w:rsidR="00C9238F" w:rsidRPr="00003212" w:rsidSect="00576892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2F57D3" w14:textId="77777777" w:rsidR="003A2337" w:rsidRDefault="003A2337" w:rsidP="00C9238F">
      <w:pPr>
        <w:spacing w:after="0" w:line="240" w:lineRule="auto"/>
      </w:pPr>
      <w:r>
        <w:separator/>
      </w:r>
    </w:p>
  </w:endnote>
  <w:endnote w:type="continuationSeparator" w:id="0">
    <w:p w14:paraId="1FDA4459" w14:textId="77777777" w:rsidR="003A2337" w:rsidRDefault="003A233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23E5C57-39F4-4254-A138-D40A325B3345}"/>
    <w:embedBold r:id="rId2" w:fontKey="{42D0E255-BA46-4BF1-AB01-D8BEA860035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4C49BB1-42CE-4489-8C65-2C2CDC74C360}"/>
    <w:embedBold r:id="rId4" w:fontKey="{0CB41D1F-7757-4DF1-88DE-DBE9D9EE630F}"/>
    <w:embedItalic r:id="rId5" w:fontKey="{74092FD7-B7EE-4105-B4C7-389D66A40BF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DFFF6BD6-194A-4CE6-AC43-190B495E85AC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1F258195-55EC-40F3-BD48-6D33805016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4AB651EF" w14:textId="77777777" w:rsidTr="00C4167A">
      <w:tc>
        <w:tcPr>
          <w:tcW w:w="4675" w:type="dxa"/>
          <w:vAlign w:val="center"/>
        </w:tcPr>
        <w:p w14:paraId="3A1DE6CF" w14:textId="2F0052FC" w:rsidR="00003212" w:rsidRPr="00003212" w:rsidRDefault="00F5281A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Platinum Elite Events, LLC</w:t>
          </w:r>
        </w:p>
      </w:tc>
      <w:tc>
        <w:tcPr>
          <w:tcW w:w="4675" w:type="dxa"/>
          <w:vAlign w:val="center"/>
        </w:tcPr>
        <w:p w14:paraId="282C689F" w14:textId="3A7C4BAA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4F72242D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697895" w14:textId="77777777" w:rsidR="003A2337" w:rsidRDefault="003A2337" w:rsidP="00C9238F">
      <w:pPr>
        <w:spacing w:after="0" w:line="240" w:lineRule="auto"/>
      </w:pPr>
      <w:r>
        <w:separator/>
      </w:r>
    </w:p>
  </w:footnote>
  <w:footnote w:type="continuationSeparator" w:id="0">
    <w:p w14:paraId="4DF78DCD" w14:textId="77777777" w:rsidR="003A2337" w:rsidRDefault="003A233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FF0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2BDDB211" w14:textId="77777777" w:rsidTr="00F5281A">
      <w:trPr>
        <w:trHeight w:val="990"/>
      </w:trPr>
      <w:tc>
        <w:tcPr>
          <w:tcW w:w="1350" w:type="dxa"/>
          <w:shd w:val="clear" w:color="auto" w:fill="FF0000"/>
          <w:vAlign w:val="center"/>
        </w:tcPr>
        <w:p w14:paraId="43CF64D9" w14:textId="725ADFF8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25CAD3C9" wp14:editId="325BB776">
                <wp:extent cx="640080" cy="640080"/>
                <wp:effectExtent l="0" t="0" r="7620" b="0"/>
                <wp:docPr id="1" name="Graphic 1" descr="Mone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0000"/>
          <w:vAlign w:val="center"/>
        </w:tcPr>
        <w:p w14:paraId="065CA975" w14:textId="4BE202EC" w:rsidR="00576892" w:rsidRPr="00576892" w:rsidRDefault="00F5281A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Sponsorship/ Dontation Form</w:t>
          </w:r>
          <w:r w:rsidR="00395593">
            <w:rPr>
              <w:noProof/>
            </w:rPr>
            <w:drawing>
              <wp:inline distT="0" distB="0" distL="0" distR="0" wp14:anchorId="199231F1" wp14:editId="18929EC7">
                <wp:extent cx="1085742" cy="466725"/>
                <wp:effectExtent l="0" t="0" r="0" b="0"/>
                <wp:docPr id="48229729" name="Picture 1" descr="A logo with circles and text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229729" name="Picture 1" descr="A logo with circles and text&#10;&#10;Description automatically generated with medium confidence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1320" cy="4691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04F15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615135958">
    <w:abstractNumId w:val="11"/>
  </w:num>
  <w:num w:numId="2" w16cid:durableId="2055084465">
    <w:abstractNumId w:val="7"/>
  </w:num>
  <w:num w:numId="3" w16cid:durableId="1364210561">
    <w:abstractNumId w:val="15"/>
  </w:num>
  <w:num w:numId="4" w16cid:durableId="1526942788">
    <w:abstractNumId w:val="12"/>
  </w:num>
  <w:num w:numId="5" w16cid:durableId="427383933">
    <w:abstractNumId w:val="13"/>
  </w:num>
  <w:num w:numId="6" w16cid:durableId="1291669959">
    <w:abstractNumId w:val="19"/>
  </w:num>
  <w:num w:numId="7" w16cid:durableId="364214324">
    <w:abstractNumId w:val="6"/>
  </w:num>
  <w:num w:numId="8" w16cid:durableId="1797216181">
    <w:abstractNumId w:val="10"/>
  </w:num>
  <w:num w:numId="9" w16cid:durableId="1269773614">
    <w:abstractNumId w:val="17"/>
  </w:num>
  <w:num w:numId="10" w16cid:durableId="1202324266">
    <w:abstractNumId w:val="1"/>
  </w:num>
  <w:num w:numId="11" w16cid:durableId="614363950">
    <w:abstractNumId w:val="5"/>
  </w:num>
  <w:num w:numId="12" w16cid:durableId="2113550493">
    <w:abstractNumId w:val="0"/>
  </w:num>
  <w:num w:numId="13" w16cid:durableId="1864904483">
    <w:abstractNumId w:val="2"/>
  </w:num>
  <w:num w:numId="14" w16cid:durableId="1032153063">
    <w:abstractNumId w:val="9"/>
  </w:num>
  <w:num w:numId="15" w16cid:durableId="888882333">
    <w:abstractNumId w:val="8"/>
  </w:num>
  <w:num w:numId="16" w16cid:durableId="1733120075">
    <w:abstractNumId w:val="16"/>
  </w:num>
  <w:num w:numId="17" w16cid:durableId="217204397">
    <w:abstractNumId w:val="3"/>
  </w:num>
  <w:num w:numId="18" w16cid:durableId="2075230069">
    <w:abstractNumId w:val="21"/>
  </w:num>
  <w:num w:numId="19" w16cid:durableId="2099908805">
    <w:abstractNumId w:val="18"/>
  </w:num>
  <w:num w:numId="20" w16cid:durableId="447546518">
    <w:abstractNumId w:val="14"/>
  </w:num>
  <w:num w:numId="21" w16cid:durableId="1106726804">
    <w:abstractNumId w:val="20"/>
  </w:num>
  <w:num w:numId="22" w16cid:durableId="82197131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3CE"/>
    <w:rsid w:val="00003212"/>
    <w:rsid w:val="00052382"/>
    <w:rsid w:val="0006568A"/>
    <w:rsid w:val="00065A07"/>
    <w:rsid w:val="00076F0F"/>
    <w:rsid w:val="00084253"/>
    <w:rsid w:val="000D1F49"/>
    <w:rsid w:val="001727CA"/>
    <w:rsid w:val="002C56E6"/>
    <w:rsid w:val="002D3238"/>
    <w:rsid w:val="00361E11"/>
    <w:rsid w:val="00395593"/>
    <w:rsid w:val="003A2337"/>
    <w:rsid w:val="003B1B28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6D0A05"/>
    <w:rsid w:val="00770F25"/>
    <w:rsid w:val="007A35A8"/>
    <w:rsid w:val="007B0A85"/>
    <w:rsid w:val="007C6A52"/>
    <w:rsid w:val="0082043E"/>
    <w:rsid w:val="00843AB9"/>
    <w:rsid w:val="008863CE"/>
    <w:rsid w:val="00897670"/>
    <w:rsid w:val="008B0CDF"/>
    <w:rsid w:val="008B0E32"/>
    <w:rsid w:val="008E203A"/>
    <w:rsid w:val="0091229C"/>
    <w:rsid w:val="00920221"/>
    <w:rsid w:val="00940E73"/>
    <w:rsid w:val="00984810"/>
    <w:rsid w:val="0098597D"/>
    <w:rsid w:val="00993D25"/>
    <w:rsid w:val="009F619A"/>
    <w:rsid w:val="009F6DDE"/>
    <w:rsid w:val="00A1613A"/>
    <w:rsid w:val="00A370A8"/>
    <w:rsid w:val="00AF3EAE"/>
    <w:rsid w:val="00AF6BFE"/>
    <w:rsid w:val="00BD4753"/>
    <w:rsid w:val="00BD5CB1"/>
    <w:rsid w:val="00BE2486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37332"/>
    <w:rsid w:val="00E61C09"/>
    <w:rsid w:val="00EB3B58"/>
    <w:rsid w:val="00EC7359"/>
    <w:rsid w:val="00EE3054"/>
    <w:rsid w:val="00F00606"/>
    <w:rsid w:val="00F01256"/>
    <w:rsid w:val="00F5281A"/>
    <w:rsid w:val="00F85444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BD6877"/>
  <w15:chartTrackingRefBased/>
  <w15:docId w15:val="{9C4FF681-9456-4DB9-A684-676591F02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cie.Watts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710B0BD63C454C8B71B8BD836DD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1991F8-CA23-48F8-B115-7539FEDDF8DE}"/>
      </w:docPartPr>
      <w:docPartBody>
        <w:p w:rsidR="004E56C6" w:rsidRDefault="00000000">
          <w:pPr>
            <w:pStyle w:val="DE710B0BD63C454C8B71B8BD836DD382"/>
          </w:pPr>
          <w:r w:rsidRPr="00576892">
            <w:t>First Name</w:t>
          </w:r>
        </w:p>
      </w:docPartBody>
    </w:docPart>
    <w:docPart>
      <w:docPartPr>
        <w:name w:val="993C1D0750824E51BCA3218FDCF15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052631-7524-4D55-944F-FD4AAEFAF7A4}"/>
      </w:docPartPr>
      <w:docPartBody>
        <w:p w:rsidR="004E56C6" w:rsidRDefault="00000000">
          <w:pPr>
            <w:pStyle w:val="993C1D0750824E51BCA3218FDCF15F0B"/>
          </w:pPr>
          <w:r w:rsidRPr="00576892">
            <w:t>Last Name</w:t>
          </w:r>
        </w:p>
      </w:docPartBody>
    </w:docPart>
    <w:docPart>
      <w:docPartPr>
        <w:name w:val="E3B17D54D96A4E14B6A02F306BF862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A77AB-B660-4A66-90CC-B08271904CDD}"/>
      </w:docPartPr>
      <w:docPartBody>
        <w:p w:rsidR="008D46D0" w:rsidRDefault="004E56C6" w:rsidP="004E56C6">
          <w:pPr>
            <w:pStyle w:val="E3B17D54D96A4E14B6A02F306BF8625B"/>
          </w:pPr>
          <w:r w:rsidRPr="00576892">
            <w:t>City/State/Zip</w:t>
          </w:r>
        </w:p>
      </w:docPartBody>
    </w:docPart>
    <w:docPart>
      <w:docPartPr>
        <w:name w:val="A737C424A1C54B08B397BC41DD0CF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06103-7F29-444C-9260-2ED97C990B56}"/>
      </w:docPartPr>
      <w:docPartBody>
        <w:p w:rsidR="008D46D0" w:rsidRDefault="004E56C6" w:rsidP="004E56C6">
          <w:pPr>
            <w:pStyle w:val="A737C424A1C54B08B397BC41DD0CFEAF"/>
          </w:pPr>
          <w:r>
            <w:t xml:space="preserve">Home </w:t>
          </w:r>
          <w:r w:rsidRPr="00576892">
            <w:t>Phone</w:t>
          </w:r>
        </w:p>
      </w:docPartBody>
    </w:docPart>
    <w:docPart>
      <w:docPartPr>
        <w:name w:val="3653A29F5CFF438B882CD6E0062032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EF645-CF3B-467C-894E-E83571807BA2}"/>
      </w:docPartPr>
      <w:docPartBody>
        <w:p w:rsidR="008D46D0" w:rsidRDefault="004E56C6" w:rsidP="004E56C6">
          <w:pPr>
            <w:pStyle w:val="3653A29F5CFF438B882CD6E006203208"/>
          </w:pPr>
          <w:r w:rsidRPr="00576892">
            <w:t>Email</w:t>
          </w:r>
        </w:p>
      </w:docPartBody>
    </w:docPart>
    <w:docPart>
      <w:docPartPr>
        <w:name w:val="33808F951FD24E57A6D7232237067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92D7A-912E-4364-B33E-C6AB88434100}"/>
      </w:docPartPr>
      <w:docPartBody>
        <w:p w:rsidR="008D46D0" w:rsidRDefault="004E56C6" w:rsidP="004E56C6">
          <w:pPr>
            <w:pStyle w:val="33808F951FD24E57A6D7232237067037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6DBAFF84FDE940969F23F7D5EAE54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98A509-D53C-4D50-94D2-1B3F5F9106A6}"/>
      </w:docPartPr>
      <w:docPartBody>
        <w:p w:rsidR="008D46D0" w:rsidRDefault="004E56C6" w:rsidP="004E56C6">
          <w:pPr>
            <w:pStyle w:val="6DBAFF84FDE940969F23F7D5EAE54C4A"/>
          </w:pPr>
          <w:r w:rsidRPr="00576892">
            <w:t>Enclosed is my tax-deductible gift of</w:t>
          </w:r>
        </w:p>
      </w:docPartBody>
    </w:docPart>
    <w:docPart>
      <w:docPartPr>
        <w:name w:val="A75CEE3BE63740D9BB0D860968B2A8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B0D04-DA7D-4843-B09C-3943CE13619A}"/>
      </w:docPartPr>
      <w:docPartBody>
        <w:p w:rsidR="008D46D0" w:rsidRDefault="004E56C6" w:rsidP="004E56C6">
          <w:pPr>
            <w:pStyle w:val="A75CEE3BE63740D9BB0D860968B2A803"/>
          </w:pPr>
          <w:r w:rsidRPr="00576892">
            <w:t>I would like my donation applied toward:</w:t>
          </w:r>
        </w:p>
      </w:docPartBody>
    </w:docPart>
    <w:docPart>
      <w:docPartPr>
        <w:name w:val="F65632025A2F482E82F30309D9B9D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F1D0D-DD88-4272-ADB6-2F599887D144}"/>
      </w:docPartPr>
      <w:docPartBody>
        <w:p w:rsidR="008D46D0" w:rsidRDefault="004E56C6" w:rsidP="004E56C6">
          <w:pPr>
            <w:pStyle w:val="F65632025A2F482E82F30309D9B9D7CA"/>
          </w:pPr>
          <w:r w:rsidRPr="00576892">
            <w:t>Please make checks, corporate matches, and other donations payable to:</w:t>
          </w:r>
        </w:p>
      </w:docPartBody>
    </w:docPart>
    <w:docPart>
      <w:docPartPr>
        <w:name w:val="55583CA53BA44A0DB11E06D595F1C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DF46B-91C0-4475-B947-62310927DAA4}"/>
      </w:docPartPr>
      <w:docPartBody>
        <w:p w:rsidR="008D46D0" w:rsidRDefault="004E56C6" w:rsidP="004E56C6">
          <w:pPr>
            <w:pStyle w:val="55583CA53BA44A0DB11E06D595F1C181"/>
          </w:pPr>
          <w:r w:rsidRPr="00354B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9F1E6BF11264F29B1AFB0860E17C6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D4C8D4-5F39-42CF-B561-AEC6365DAC71}"/>
      </w:docPartPr>
      <w:docPartBody>
        <w:p w:rsidR="008D46D0" w:rsidRDefault="004E56C6" w:rsidP="004E56C6">
          <w:pPr>
            <w:pStyle w:val="39F1E6BF11264F29B1AFB0860E17C640"/>
          </w:pPr>
          <w:r w:rsidRPr="00576892">
            <w:t>Branding/Logo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943"/>
    <w:rsid w:val="00194703"/>
    <w:rsid w:val="004D4BCC"/>
    <w:rsid w:val="004E56C6"/>
    <w:rsid w:val="00843AB9"/>
    <w:rsid w:val="008D46D0"/>
    <w:rsid w:val="00BE2486"/>
    <w:rsid w:val="00CB1943"/>
    <w:rsid w:val="00E3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710B0BD63C454C8B71B8BD836DD382">
    <w:name w:val="DE710B0BD63C454C8B71B8BD836DD382"/>
  </w:style>
  <w:style w:type="paragraph" w:customStyle="1" w:styleId="993C1D0750824E51BCA3218FDCF15F0B">
    <w:name w:val="993C1D0750824E51BCA3218FDCF15F0B"/>
  </w:style>
  <w:style w:type="character" w:styleId="PlaceholderText">
    <w:name w:val="Placeholder Text"/>
    <w:basedOn w:val="DefaultParagraphFont"/>
    <w:uiPriority w:val="99"/>
    <w:semiHidden/>
    <w:rsid w:val="004E56C6"/>
    <w:rPr>
      <w:color w:val="808080"/>
    </w:rPr>
  </w:style>
  <w:style w:type="paragraph" w:customStyle="1" w:styleId="E3B17D54D96A4E14B6A02F306BF8625B">
    <w:name w:val="E3B17D54D96A4E14B6A02F306BF8625B"/>
    <w:rsid w:val="004E56C6"/>
  </w:style>
  <w:style w:type="paragraph" w:customStyle="1" w:styleId="A737C424A1C54B08B397BC41DD0CFEAF">
    <w:name w:val="A737C424A1C54B08B397BC41DD0CFEAF"/>
    <w:rsid w:val="004E56C6"/>
  </w:style>
  <w:style w:type="paragraph" w:customStyle="1" w:styleId="3653A29F5CFF438B882CD6E006203208">
    <w:name w:val="3653A29F5CFF438B882CD6E006203208"/>
    <w:rsid w:val="004E56C6"/>
  </w:style>
  <w:style w:type="paragraph" w:customStyle="1" w:styleId="33808F951FD24E57A6D7232237067037">
    <w:name w:val="33808F951FD24E57A6D7232237067037"/>
    <w:rsid w:val="004E56C6"/>
  </w:style>
  <w:style w:type="paragraph" w:customStyle="1" w:styleId="6DBAFF84FDE940969F23F7D5EAE54C4A">
    <w:name w:val="6DBAFF84FDE940969F23F7D5EAE54C4A"/>
    <w:rsid w:val="004E56C6"/>
  </w:style>
  <w:style w:type="paragraph" w:customStyle="1" w:styleId="A75CEE3BE63740D9BB0D860968B2A803">
    <w:name w:val="A75CEE3BE63740D9BB0D860968B2A803"/>
    <w:rsid w:val="004E56C6"/>
  </w:style>
  <w:style w:type="paragraph" w:customStyle="1" w:styleId="F65632025A2F482E82F30309D9B9D7CA">
    <w:name w:val="F65632025A2F482E82F30309D9B9D7CA"/>
    <w:rsid w:val="004E56C6"/>
  </w:style>
  <w:style w:type="paragraph" w:customStyle="1" w:styleId="55583CA53BA44A0DB11E06D595F1C181">
    <w:name w:val="55583CA53BA44A0DB11E06D595F1C181"/>
    <w:rsid w:val="004E56C6"/>
  </w:style>
  <w:style w:type="paragraph" w:customStyle="1" w:styleId="39F1E6BF11264F29B1AFB0860E17C640">
    <w:name w:val="39F1E6BF11264F29B1AFB0860E17C640"/>
    <w:rsid w:val="004E56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12</TotalTime>
  <Pages>3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Necie Watts</cp:lastModifiedBy>
  <cp:revision>6</cp:revision>
  <dcterms:created xsi:type="dcterms:W3CDTF">2024-11-14T14:37:00Z</dcterms:created>
  <dcterms:modified xsi:type="dcterms:W3CDTF">2024-11-14T15:08:00Z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